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EC1502">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EC1502">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C5835" w:rsidRPr="00ED38EA" w:rsidRDefault="006C5835"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EC1502"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C1502" w:rsidRPr="00EC1502">
        <w:rPr>
          <w:rFonts w:asciiTheme="majorHAnsi" w:eastAsia="Times New Roman" w:hAnsiTheme="majorHAnsi" w:cstheme="majorHAnsi"/>
          <w:b/>
          <w:i/>
          <w:color w:val="000000"/>
          <w:sz w:val="26"/>
          <w:szCs w:val="26"/>
          <w:lang w:val="en-US" w:eastAsia="vi-VN"/>
        </w:rPr>
        <w:t>Nguyễn Thị Huyền Nga</w:t>
      </w:r>
    </w:p>
    <w:p w:rsidR="00EC1502" w:rsidRPr="003F3E38" w:rsidRDefault="00545FE4" w:rsidP="00FE3A0E">
      <w:pPr>
        <w:shd w:val="clear" w:color="auto" w:fill="FFFFFF"/>
        <w:spacing w:before="120" w:after="0" w:line="234" w:lineRule="atLeast"/>
        <w:ind w:firstLine="720"/>
        <w:rPr>
          <w:rFonts w:asciiTheme="majorHAnsi" w:eastAsia="Times New Roman" w:hAnsiTheme="majorHAnsi" w:cstheme="majorHAnsi"/>
          <w:i/>
          <w:color w:val="000000"/>
          <w:sz w:val="18"/>
          <w:szCs w:val="18"/>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w:t>
      </w:r>
      <w:r w:rsidR="006C5835">
        <w:rPr>
          <w:rFonts w:asciiTheme="majorHAnsi" w:eastAsia="Times New Roman" w:hAnsiTheme="majorHAnsi" w:cstheme="majorHAnsi"/>
          <w:color w:val="000000"/>
          <w:sz w:val="24"/>
          <w:szCs w:val="24"/>
          <w:lang w:val="en-US" w:eastAsia="vi-VN"/>
        </w:rPr>
        <w:t xml:space="preserve"> </w:t>
      </w:r>
      <w:r w:rsidR="006C5835" w:rsidRPr="003F3E38">
        <w:rPr>
          <w:rFonts w:asciiTheme="majorHAnsi" w:eastAsia="Times New Roman" w:hAnsiTheme="majorHAnsi" w:cstheme="majorHAnsi"/>
          <w:b/>
          <w:i/>
          <w:color w:val="000000"/>
          <w:sz w:val="24"/>
          <w:szCs w:val="24"/>
          <w:lang w:val="en-US" w:eastAsia="vi-VN"/>
        </w:rPr>
        <w:t>Khoa Khoa học cơ bản, tổ</w:t>
      </w:r>
      <w:r w:rsidRPr="003F3E38">
        <w:rPr>
          <w:rFonts w:asciiTheme="majorHAnsi" w:eastAsia="Times New Roman" w:hAnsiTheme="majorHAnsi" w:cstheme="majorHAnsi"/>
          <w:b/>
          <w:i/>
          <w:color w:val="000000"/>
          <w:sz w:val="24"/>
          <w:szCs w:val="24"/>
          <w:lang w:eastAsia="vi-VN"/>
        </w:rPr>
        <w:t> </w:t>
      </w:r>
      <w:r w:rsidR="00EC1502" w:rsidRPr="003F3E38">
        <w:rPr>
          <w:rFonts w:asciiTheme="majorHAnsi" w:eastAsia="Times New Roman" w:hAnsiTheme="majorHAnsi" w:cstheme="majorHAnsi"/>
          <w:b/>
          <w:i/>
          <w:color w:val="000000"/>
          <w:sz w:val="26"/>
          <w:szCs w:val="26"/>
          <w:lang w:val="en-US" w:eastAsia="vi-VN"/>
        </w:rPr>
        <w:t>Lý – Hóa</w:t>
      </w:r>
    </w:p>
    <w:p w:rsidR="00EC1502"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18"/>
          <w:szCs w:val="18"/>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EC1502">
        <w:rPr>
          <w:rFonts w:asciiTheme="majorHAnsi" w:eastAsia="Times New Roman" w:hAnsiTheme="majorHAnsi" w:cstheme="majorHAnsi"/>
          <w:color w:val="000000"/>
          <w:sz w:val="24"/>
          <w:szCs w:val="24"/>
          <w:lang w:val="en-US" w:eastAsia="vi-VN"/>
        </w:rPr>
        <w:t>:  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5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C5835">
              <w:rPr>
                <w:rFonts w:asciiTheme="majorHAnsi" w:eastAsia="Times New Roman" w:hAnsiTheme="majorHAnsi" w:cstheme="majorHAnsi"/>
                <w:color w:val="000000"/>
                <w:sz w:val="24"/>
                <w:szCs w:val="24"/>
                <w:lang w:val="en-US" w:eastAsia="vi-VN"/>
              </w:rPr>
              <w:t>18</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5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C5835">
              <w:rPr>
                <w:rFonts w:asciiTheme="majorHAnsi" w:eastAsia="Times New Roman" w:hAnsiTheme="majorHAnsi" w:cstheme="majorHAnsi"/>
                <w:color w:val="000000"/>
                <w:sz w:val="24"/>
                <w:szCs w:val="24"/>
                <w:lang w:val="en-US" w:eastAsia="vi-VN"/>
              </w:rPr>
              <w:t>90%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C58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5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C5835">
              <w:rPr>
                <w:rFonts w:asciiTheme="majorHAnsi" w:eastAsia="Times New Roman" w:hAnsiTheme="majorHAnsi" w:cstheme="majorHAnsi"/>
                <w:color w:val="000000"/>
                <w:sz w:val="24"/>
                <w:szCs w:val="24"/>
                <w:lang w:val="en-US" w:eastAsia="vi-VN"/>
              </w:rPr>
              <w:t>83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C5835" w:rsidRDefault="006C5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5B7F0A" w:rsidRDefault="006C58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w:t>
            </w:r>
            <w:r w:rsidR="00202E5F">
              <w:rPr>
                <w:rFonts w:asciiTheme="majorHAnsi" w:eastAsia="Times New Roman" w:hAnsiTheme="majorHAnsi" w:cstheme="majorHAnsi"/>
                <w:color w:val="000000"/>
                <w:sz w:val="24"/>
                <w:szCs w:val="24"/>
                <w:lang w:val="en-US" w:eastAsia="vi-VN"/>
              </w:rPr>
              <w:t>ằng TN đại học sư phạm Hà Nội 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C58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C58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Toefl</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467</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5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C5835">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C58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545FE4" w:rsidRPr="005B7F0A" w:rsidRDefault="00202E5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Bài giảng hóa học đại cương1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F3E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1642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1642F">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1642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1642F">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F3E38">
              <w:rPr>
                <w:rFonts w:asciiTheme="majorHAnsi" w:eastAsia="Times New Roman" w:hAnsiTheme="majorHAnsi" w:cstheme="majorHAnsi"/>
                <w:color w:val="000000"/>
                <w:sz w:val="24"/>
                <w:szCs w:val="24"/>
                <w:lang w:val="en-US" w:eastAsia="vi-VN"/>
              </w:rPr>
              <w:t>2.2.1</w:t>
            </w:r>
          </w:p>
          <w:p w:rsidR="003F3E38" w:rsidRDefault="003F3E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học kỳ</w:t>
            </w:r>
          </w:p>
          <w:p w:rsidR="003F3E38" w:rsidRDefault="003F3E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3F3E38" w:rsidRPr="003F3E38" w:rsidRDefault="003F3E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hóa học 3</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F3E38" w:rsidRDefault="003F3E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2.6.2.1</w:t>
            </w:r>
          </w:p>
          <w:p w:rsidR="00545FE4" w:rsidRPr="005B7F0A" w:rsidRDefault="003F3E38" w:rsidP="00D60F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Đề cương </w:t>
            </w:r>
            <w:r w:rsidR="00D60FDE">
              <w:rPr>
                <w:rFonts w:asciiTheme="majorHAnsi" w:eastAsia="Times New Roman" w:hAnsiTheme="majorHAnsi" w:cstheme="majorHAnsi"/>
                <w:color w:val="000000"/>
                <w:sz w:val="24"/>
                <w:szCs w:val="24"/>
                <w:lang w:val="en-US" w:eastAsia="vi-VN"/>
              </w:rPr>
              <w:t>hóa học</w:t>
            </w:r>
            <w:r>
              <w:rPr>
                <w:rFonts w:asciiTheme="majorHAnsi" w:eastAsia="Times New Roman" w:hAnsiTheme="majorHAnsi" w:cstheme="majorHAnsi"/>
                <w:color w:val="000000"/>
                <w:sz w:val="24"/>
                <w:szCs w:val="24"/>
                <w:lang w:val="en-US" w:eastAsia="vi-VN"/>
              </w:rPr>
              <w:t xml:space="preserve"> 1,2,3,4</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xml:space="preserve">Xây dựng kế hoạch, thực hiện các hoạt </w:t>
            </w:r>
            <w:r w:rsidRPr="005B7F0A">
              <w:rPr>
                <w:rFonts w:asciiTheme="majorHAnsi" w:eastAsia="Times New Roman" w:hAnsiTheme="majorHAnsi" w:cstheme="majorHAnsi"/>
                <w:color w:val="000000"/>
                <w:sz w:val="24"/>
                <w:szCs w:val="24"/>
                <w:lang w:eastAsia="vi-VN"/>
              </w:rPr>
              <w:lastRenderedPageBreak/>
              <w:t>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1642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1642F">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F3E38" w:rsidRDefault="003F3E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2.7.1</w:t>
            </w:r>
          </w:p>
          <w:p w:rsidR="00545FE4" w:rsidRPr="005B7F0A" w:rsidRDefault="003F3E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lastRenderedPageBreak/>
              <w:t>Kế hoạch giáo dục đạo đức cho HSSV</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1642F" w:rsidRDefault="005164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1642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1642F">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F3E38" w:rsidRDefault="003F3E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545FE4" w:rsidRPr="005B7F0A" w:rsidRDefault="003F3E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NCKH</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76</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86,3</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1642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86,3%</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9769A4">
        <w:rPr>
          <w:rFonts w:asciiTheme="majorHAnsi" w:eastAsia="Times New Roman" w:hAnsiTheme="majorHAnsi" w:cstheme="majorHAnsi"/>
          <w:i/>
          <w:iCs/>
          <w:color w:val="000000"/>
          <w:sz w:val="24"/>
          <w:szCs w:val="24"/>
          <w:lang w:val="en-US" w:eastAsia="vi-VN"/>
        </w:rPr>
        <w:t xml:space="preserve"> 23</w:t>
      </w:r>
      <w:r w:rsidRPr="00342064">
        <w:rPr>
          <w:rFonts w:asciiTheme="majorHAnsi" w:eastAsia="Times New Roman" w:hAnsiTheme="majorHAnsi" w:cstheme="majorHAnsi"/>
          <w:i/>
          <w:iCs/>
          <w:color w:val="000000"/>
          <w:sz w:val="24"/>
          <w:szCs w:val="24"/>
          <w:lang w:val="en-US" w:eastAsia="vi-VN"/>
        </w:rPr>
        <w:t xml:space="preserve"> tháng </w:t>
      </w:r>
      <w:r w:rsidR="009769A4">
        <w:rPr>
          <w:rFonts w:asciiTheme="majorHAnsi" w:eastAsia="Times New Roman" w:hAnsiTheme="majorHAnsi" w:cstheme="majorHAnsi"/>
          <w:i/>
          <w:iCs/>
          <w:color w:val="000000"/>
          <w:sz w:val="24"/>
          <w:szCs w:val="24"/>
          <w:lang w:val="en-US" w:eastAsia="vi-VN"/>
        </w:rPr>
        <w:t xml:space="preserve">03 </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F4114C">
              <w:rPr>
                <w:rFonts w:asciiTheme="majorHAnsi" w:eastAsia="Times New Roman" w:hAnsiTheme="majorHAnsi" w:cstheme="majorHAnsi"/>
                <w:b/>
                <w:bCs/>
                <w:color w:val="000000"/>
                <w:sz w:val="26"/>
                <w:szCs w:val="26"/>
                <w:lang w:eastAsia="vi-VN"/>
              </w:rPr>
              <w:t>KHOA</w:t>
            </w:r>
            <w:r w:rsidR="00F4114C">
              <w:rPr>
                <w:rFonts w:asciiTheme="majorHAnsi" w:eastAsia="Times New Roman" w:hAnsiTheme="majorHAnsi" w:cstheme="majorHAnsi"/>
                <w:b/>
                <w:bCs/>
                <w:color w:val="000000"/>
                <w:sz w:val="26"/>
                <w:szCs w:val="26"/>
                <w:lang w:val="en-US" w:eastAsia="vi-VN"/>
              </w:rPr>
              <w:t xml:space="preserve"> 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C5835" w:rsidRPr="00ED38EA" w:rsidRDefault="006C583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C1502" w:rsidRPr="00EC1502">
        <w:rPr>
          <w:rFonts w:asciiTheme="majorHAnsi" w:eastAsia="Times New Roman" w:hAnsiTheme="majorHAnsi" w:cstheme="majorHAnsi"/>
          <w:b/>
          <w:i/>
          <w:color w:val="000000"/>
          <w:sz w:val="26"/>
          <w:szCs w:val="26"/>
          <w:lang w:val="en-US" w:eastAsia="vi-VN"/>
        </w:rPr>
        <w:t>Nguyễn Thị Huyền Nga</w:t>
      </w:r>
    </w:p>
    <w:p w:rsidR="003F3E38" w:rsidRPr="003F3E38" w:rsidRDefault="00545FE4" w:rsidP="003F3E38">
      <w:pPr>
        <w:shd w:val="clear" w:color="auto" w:fill="FFFFFF"/>
        <w:spacing w:before="120" w:after="0" w:line="234" w:lineRule="atLeast"/>
        <w:ind w:firstLine="720"/>
        <w:rPr>
          <w:rFonts w:asciiTheme="majorHAnsi" w:eastAsia="Times New Roman" w:hAnsiTheme="majorHAnsi" w:cstheme="majorHAnsi"/>
          <w:i/>
          <w:color w:val="000000"/>
          <w:sz w:val="18"/>
          <w:szCs w:val="18"/>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3F3E38" w:rsidRPr="003F3E38">
        <w:rPr>
          <w:rFonts w:asciiTheme="majorHAnsi" w:eastAsia="Times New Roman" w:hAnsiTheme="majorHAnsi" w:cstheme="majorHAnsi"/>
          <w:b/>
          <w:i/>
          <w:color w:val="000000"/>
          <w:sz w:val="24"/>
          <w:szCs w:val="24"/>
          <w:lang w:val="en-US" w:eastAsia="vi-VN"/>
        </w:rPr>
        <w:t>Khoa Khoa học cơ bản, tổ</w:t>
      </w:r>
      <w:r w:rsidR="003F3E38" w:rsidRPr="003F3E38">
        <w:rPr>
          <w:rFonts w:asciiTheme="majorHAnsi" w:eastAsia="Times New Roman" w:hAnsiTheme="majorHAnsi" w:cstheme="majorHAnsi"/>
          <w:b/>
          <w:i/>
          <w:color w:val="000000"/>
          <w:sz w:val="24"/>
          <w:szCs w:val="24"/>
          <w:lang w:eastAsia="vi-VN"/>
        </w:rPr>
        <w:t> </w:t>
      </w:r>
      <w:r w:rsidR="003F3E38" w:rsidRPr="003F3E38">
        <w:rPr>
          <w:rFonts w:asciiTheme="majorHAnsi" w:eastAsia="Times New Roman" w:hAnsiTheme="majorHAnsi" w:cstheme="majorHAnsi"/>
          <w:b/>
          <w:i/>
          <w:color w:val="000000"/>
          <w:sz w:val="26"/>
          <w:szCs w:val="26"/>
          <w:lang w:val="en-US" w:eastAsia="vi-VN"/>
        </w:rPr>
        <w:t>Lý – Hóa</w:t>
      </w:r>
    </w:p>
    <w:p w:rsidR="00EC150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18"/>
          <w:szCs w:val="18"/>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p>
    <w:p w:rsidR="00545FE4" w:rsidRPr="005B7F0A" w:rsidRDefault="00EC1502"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202E5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69A4">
              <w:rPr>
                <w:rFonts w:asciiTheme="majorHAnsi" w:eastAsia="Times New Roman" w:hAnsiTheme="majorHAnsi" w:cstheme="majorHAnsi"/>
                <w:color w:val="000000"/>
                <w:sz w:val="24"/>
                <w:szCs w:val="24"/>
                <w:lang w:val="en-US" w:eastAsia="vi-VN"/>
              </w:rPr>
              <w:t>16</w:t>
            </w:r>
          </w:p>
        </w:tc>
        <w:tc>
          <w:tcPr>
            <w:tcW w:w="533" w:type="pct"/>
            <w:shd w:val="clear" w:color="auto" w:fill="FFFFFF"/>
            <w:vAlign w:val="center"/>
            <w:hideMark/>
          </w:tcPr>
          <w:p w:rsidR="00545FE4" w:rsidRPr="005B7F0A" w:rsidRDefault="009769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202E5F">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trHeight w:val="1007"/>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02E5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2E5F">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202E5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2E5F">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02E5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2E5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5B7F0A" w:rsidRDefault="00202E5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TN đại học sư phạm Hà Nội 1</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02E5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2E5F">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02E5F" w:rsidRDefault="009769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02E5F" w:rsidRDefault="00202E5F" w:rsidP="00202E5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p w:rsidR="00545FE4" w:rsidRPr="005B7F0A" w:rsidRDefault="00202E5F" w:rsidP="00202E5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Toefl</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467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9769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769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9769A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9769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9769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69A4">
              <w:rPr>
                <w:rFonts w:asciiTheme="majorHAnsi" w:eastAsia="Times New Roman" w:hAnsiTheme="majorHAnsi" w:cstheme="majorHAnsi"/>
                <w:color w:val="000000"/>
                <w:sz w:val="24"/>
                <w:szCs w:val="24"/>
                <w:lang w:val="en-US" w:eastAsia="vi-VN"/>
              </w:rPr>
              <w:t>96,1%</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02E5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02E5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2E5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02E5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202E5F"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học kỳ</w:t>
            </w:r>
            <w:r w:rsidR="00005C16">
              <w:rPr>
                <w:rFonts w:asciiTheme="majorHAnsi" w:eastAsia="Times New Roman" w:hAnsiTheme="majorHAnsi" w:cstheme="majorHAnsi"/>
                <w:color w:val="000000"/>
                <w:sz w:val="24"/>
                <w:szCs w:val="24"/>
                <w:lang w:val="en-US" w:eastAsia="vi-VN"/>
              </w:rPr>
              <w:t xml:space="preserve"> 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005C16"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hóa học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2E5F" w:rsidRDefault="00202E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w:t>
            </w:r>
            <w:r w:rsidRPr="00D4731D">
              <w:rPr>
                <w:rFonts w:asciiTheme="majorHAnsi" w:hAnsiTheme="majorHAnsi" w:cstheme="majorHAnsi"/>
                <w:color w:val="000000"/>
                <w:sz w:val="18"/>
                <w:szCs w:val="18"/>
                <w:shd w:val="clear" w:color="auto" w:fill="FFFFFF"/>
              </w:rPr>
              <w:lastRenderedPageBreak/>
              <w:t>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005C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005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5C16">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05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5C1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005C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05C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05C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gridBefore w:val="1"/>
          <w:wBefore w:w="4" w:type="pct"/>
          <w:trHeight w:val="1529"/>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05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5C1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005C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D60FDE" w:rsidRDefault="00D60FDE" w:rsidP="00D60F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2.6.2.1</w:t>
            </w:r>
          </w:p>
          <w:p w:rsidR="00A757F2" w:rsidRPr="00A757F2" w:rsidRDefault="00D60FDE" w:rsidP="00D60F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Đề cương hóa học 1,2,3,4</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005C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05C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2.2.7</w:t>
            </w:r>
          </w:p>
          <w:p w:rsidR="00A757F2"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giáo dục đạo đức HSSV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bookmarkStart w:id="3" w:name="_GoBack"/>
        <w:bookmarkEnd w:id="3"/>
      </w:tr>
      <w:tr w:rsidR="00496C8F" w:rsidRPr="005B7F0A" w:rsidTr="009769A4">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5C16" w:rsidRDefault="00005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8</w:t>
            </w:r>
            <w:r w:rsidR="00545FE4" w:rsidRPr="00D4731D">
              <w:rPr>
                <w:rFonts w:asciiTheme="majorHAnsi" w:eastAsia="Times New Roman" w:hAnsiTheme="majorHAnsi" w:cstheme="majorHAnsi"/>
                <w:color w:val="000000"/>
                <w:sz w:val="24"/>
                <w:szCs w:val="24"/>
                <w:lang w:val="en-US" w:eastAsia="vi-VN"/>
              </w:rPr>
              <w:t>:</w:t>
            </w:r>
            <w:r w:rsidR="00545FE4"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757F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757F2">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A757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757F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757F2">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A757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9769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769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757F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757F2">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Đang học trung cấp LLCTHC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757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757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757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757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A757F2"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769A4">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A757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757F2" w:rsidRDefault="00A75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86,3</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A757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86,3</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757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86,3</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69A4">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9769A4">
        <w:rPr>
          <w:rFonts w:asciiTheme="majorHAnsi" w:eastAsia="Times New Roman" w:hAnsiTheme="majorHAnsi" w:cstheme="majorHAnsi"/>
          <w:i/>
          <w:iCs/>
          <w:color w:val="000000"/>
          <w:sz w:val="26"/>
          <w:szCs w:val="26"/>
          <w:lang w:val="en-US" w:eastAsia="vi-VN"/>
        </w:rPr>
        <w:t xml:space="preserve"> 23</w:t>
      </w:r>
      <w:r w:rsidRPr="00496C8F">
        <w:rPr>
          <w:rFonts w:asciiTheme="majorHAnsi" w:eastAsia="Times New Roman" w:hAnsiTheme="majorHAnsi" w:cstheme="majorHAnsi"/>
          <w:i/>
          <w:iCs/>
          <w:color w:val="000000"/>
          <w:sz w:val="26"/>
          <w:szCs w:val="26"/>
          <w:lang w:val="en-US" w:eastAsia="vi-VN"/>
        </w:rPr>
        <w:t xml:space="preserve"> tháng </w:t>
      </w:r>
      <w:r w:rsidR="009769A4">
        <w:rPr>
          <w:rFonts w:asciiTheme="majorHAnsi" w:eastAsia="Times New Roman" w:hAnsiTheme="majorHAnsi" w:cstheme="majorHAnsi"/>
          <w:i/>
          <w:iCs/>
          <w:color w:val="000000"/>
          <w:sz w:val="26"/>
          <w:szCs w:val="26"/>
          <w:lang w:val="en-US" w:eastAsia="vi-VN"/>
        </w:rPr>
        <w:t xml:space="preserve">03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3F3E38"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3F3E38" w:rsidRDefault="003F3E38">
      <w:pPr>
        <w:tabs>
          <w:tab w:val="center" w:pos="3119"/>
          <w:tab w:val="center" w:pos="10490"/>
        </w:tabs>
        <w:spacing w:after="0" w:line="240" w:lineRule="auto"/>
      </w:pPr>
    </w:p>
    <w:sectPr w:rsidR="003F3E38" w:rsidSect="009769A4">
      <w:pgSz w:w="16838" w:h="11906" w:orient="landscape"/>
      <w:pgMar w:top="630"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5C16"/>
    <w:rsid w:val="001544C4"/>
    <w:rsid w:val="001B000F"/>
    <w:rsid w:val="001E0566"/>
    <w:rsid w:val="00202E5F"/>
    <w:rsid w:val="00231941"/>
    <w:rsid w:val="002444F6"/>
    <w:rsid w:val="00270BD1"/>
    <w:rsid w:val="002F7994"/>
    <w:rsid w:val="003F3E38"/>
    <w:rsid w:val="00442D8B"/>
    <w:rsid w:val="00452388"/>
    <w:rsid w:val="00496C8F"/>
    <w:rsid w:val="004C0365"/>
    <w:rsid w:val="004E4F58"/>
    <w:rsid w:val="0051642F"/>
    <w:rsid w:val="00545FE4"/>
    <w:rsid w:val="006449F9"/>
    <w:rsid w:val="006B70D5"/>
    <w:rsid w:val="006C3990"/>
    <w:rsid w:val="006C5835"/>
    <w:rsid w:val="0075132C"/>
    <w:rsid w:val="00863A24"/>
    <w:rsid w:val="008764C9"/>
    <w:rsid w:val="009769A4"/>
    <w:rsid w:val="00A076AC"/>
    <w:rsid w:val="00A64669"/>
    <w:rsid w:val="00A757F2"/>
    <w:rsid w:val="00AE0AD2"/>
    <w:rsid w:val="00C17CEE"/>
    <w:rsid w:val="00C65504"/>
    <w:rsid w:val="00D54DDF"/>
    <w:rsid w:val="00D60FDE"/>
    <w:rsid w:val="00D65B24"/>
    <w:rsid w:val="00E37DDE"/>
    <w:rsid w:val="00EA2C26"/>
    <w:rsid w:val="00EC1502"/>
    <w:rsid w:val="00F4114C"/>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F411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1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F411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1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3B6A86FB-BE45-4458-9AAB-BFCF7327D020}">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352</TotalTime>
  <Pages>11</Pages>
  <Words>1836</Words>
  <Characters>10468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CHI NGA</cp:lastModifiedBy>
  <cp:revision>7</cp:revision>
  <cp:lastPrinted>2018-03-29T04:53:00Z</cp:lastPrinted>
  <dcterms:created xsi:type="dcterms:W3CDTF">2018-03-06T08:33:00Z</dcterms:created>
  <dcterms:modified xsi:type="dcterms:W3CDTF">2018-03-29T04:59:00Z</dcterms:modified>
</cp:coreProperties>
</file>